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69393" w14:textId="77777777" w:rsidR="00342159" w:rsidRPr="00342159" w:rsidRDefault="00342159" w:rsidP="00342159">
      <w:pPr>
        <w:pStyle w:val="Ttulo1"/>
      </w:pPr>
      <w:r w:rsidRPr="00342159">
        <w:t>FICHA TÉCNICA DE LA OBRA</w:t>
      </w:r>
    </w:p>
    <w:p w14:paraId="0BE86445" w14:textId="77777777" w:rsidR="00342159" w:rsidRPr="00342159" w:rsidRDefault="00342159" w:rsidP="00342159">
      <w:pPr>
        <w:jc w:val="center"/>
      </w:pPr>
      <w:r w:rsidRPr="00342159">
        <w:rPr>
          <w:i/>
          <w:iCs/>
        </w:rPr>
        <w:t>Formato para inscripción y registro de obras</w:t>
      </w:r>
    </w:p>
    <w:p w14:paraId="6D5B53D3" w14:textId="77777777" w:rsidR="00342159" w:rsidRPr="00342159" w:rsidRDefault="00342159" w:rsidP="00342159">
      <w:r w:rsidRPr="00342159">
        <w:t>Diligencia todos los campos correspondientes a la obra postulada. Si un campo no aplica, escribe N/A. Esta ficha debe entregarse junto con el formulario de inscripción.</w:t>
      </w:r>
    </w:p>
    <w:p w14:paraId="63ABBEA9" w14:textId="77777777" w:rsidR="00342159" w:rsidRPr="00342159" w:rsidRDefault="00342159" w:rsidP="00342159">
      <w:pPr>
        <w:pStyle w:val="Ttulo3"/>
      </w:pPr>
      <w:r w:rsidRPr="00342159">
        <w:t>1. IDENTIFICACIÓN DE LA OBRA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414"/>
        <w:gridCol w:w="4414"/>
      </w:tblGrid>
      <w:tr w:rsidR="00342159" w:rsidRPr="00342159" w14:paraId="0444874E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4EBE40B8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Título de la obra</w:t>
            </w:r>
          </w:p>
        </w:tc>
        <w:tc>
          <w:tcPr>
            <w:tcW w:w="2500" w:type="pct"/>
            <w:vAlign w:val="center"/>
          </w:tcPr>
          <w:p w14:paraId="73C5BF30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5606E89A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54078058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Año de producción</w:t>
            </w:r>
          </w:p>
        </w:tc>
        <w:tc>
          <w:tcPr>
            <w:tcW w:w="2500" w:type="pct"/>
            <w:vAlign w:val="center"/>
          </w:tcPr>
          <w:p w14:paraId="3ED394F9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6C7773AC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6216351C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País</w:t>
            </w:r>
          </w:p>
        </w:tc>
        <w:tc>
          <w:tcPr>
            <w:tcW w:w="2500" w:type="pct"/>
            <w:vAlign w:val="center"/>
          </w:tcPr>
          <w:p w14:paraId="090052DC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0773E1CE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3D9D7EB4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Departamento / región</w:t>
            </w:r>
          </w:p>
        </w:tc>
        <w:tc>
          <w:tcPr>
            <w:tcW w:w="2500" w:type="pct"/>
            <w:vAlign w:val="center"/>
          </w:tcPr>
          <w:p w14:paraId="5E12848C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10A1F307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03AA4161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Municipio(s) de producción</w:t>
            </w:r>
          </w:p>
        </w:tc>
        <w:tc>
          <w:tcPr>
            <w:tcW w:w="2500" w:type="pct"/>
            <w:vAlign w:val="center"/>
          </w:tcPr>
          <w:p w14:paraId="359AD9CA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72598577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2FF50273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Duración</w:t>
            </w:r>
          </w:p>
        </w:tc>
        <w:tc>
          <w:tcPr>
            <w:tcW w:w="2500" w:type="pct"/>
            <w:vAlign w:val="center"/>
          </w:tcPr>
          <w:p w14:paraId="656BC460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7E660F48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6F622A54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Género</w:t>
            </w:r>
          </w:p>
        </w:tc>
        <w:tc>
          <w:tcPr>
            <w:tcW w:w="2500" w:type="pct"/>
            <w:vAlign w:val="center"/>
          </w:tcPr>
          <w:p w14:paraId="23FEBB59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</w:t>
            </w:r>
          </w:p>
        </w:tc>
      </w:tr>
      <w:tr w:rsidR="00342159" w:rsidRPr="00342159" w14:paraId="1C9D8C38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2C654813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Idioma(s)</w:t>
            </w:r>
          </w:p>
        </w:tc>
        <w:tc>
          <w:tcPr>
            <w:tcW w:w="2500" w:type="pct"/>
            <w:vAlign w:val="center"/>
          </w:tcPr>
          <w:p w14:paraId="448AD1C0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5F0E6189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6318EF2C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Subtítulos</w:t>
            </w:r>
          </w:p>
        </w:tc>
        <w:tc>
          <w:tcPr>
            <w:tcW w:w="2500" w:type="pct"/>
            <w:vAlign w:val="center"/>
          </w:tcPr>
          <w:p w14:paraId="4E9C58FB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</w:t>
            </w:r>
          </w:p>
        </w:tc>
      </w:tr>
    </w:tbl>
    <w:p w14:paraId="45C0A221" w14:textId="77777777" w:rsidR="00342159" w:rsidRPr="00342159" w:rsidRDefault="00342159" w:rsidP="00342159">
      <w:pPr>
        <w:pStyle w:val="Ttulo3"/>
      </w:pPr>
      <w:r w:rsidRPr="00342159">
        <w:t>2. SINOPSIS Y DESCRIPCIÓN</w:t>
      </w:r>
    </w:p>
    <w:p w14:paraId="0A18B245" w14:textId="77777777" w:rsidR="00342159" w:rsidRPr="00342159" w:rsidRDefault="00342159" w:rsidP="00342159">
      <w:r w:rsidRPr="00342159">
        <w:rPr>
          <w:b/>
          <w:bCs/>
        </w:rPr>
        <w:t>Sinopsis:</w:t>
      </w:r>
    </w:p>
    <w:p w14:paraId="707BB237" w14:textId="77777777" w:rsidR="00342159" w:rsidRPr="00342159" w:rsidRDefault="00342159" w:rsidP="00342159"/>
    <w:p w14:paraId="5470EE2D" w14:textId="77777777" w:rsidR="00342159" w:rsidRPr="00342159" w:rsidRDefault="00342159" w:rsidP="00342159">
      <w:r w:rsidRPr="00342159">
        <w:rPr>
          <w:b/>
          <w:bCs/>
        </w:rPr>
        <w:t>Nota del director/a:</w:t>
      </w:r>
    </w:p>
    <w:p w14:paraId="0B6E1A7A" w14:textId="77777777" w:rsidR="00342159" w:rsidRPr="00342159" w:rsidRDefault="00342159" w:rsidP="00342159"/>
    <w:p w14:paraId="19FA83E7" w14:textId="77777777" w:rsidR="00342159" w:rsidRPr="00342159" w:rsidRDefault="00342159" w:rsidP="00342159">
      <w:pPr>
        <w:pStyle w:val="Ttulo3"/>
      </w:pPr>
      <w:r w:rsidRPr="00342159">
        <w:t>3. FICHA TÉCNICA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414"/>
        <w:gridCol w:w="4414"/>
      </w:tblGrid>
      <w:tr w:rsidR="00342159" w:rsidRPr="00342159" w14:paraId="59ED2C66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3AA2F6A1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Dirección</w:t>
            </w:r>
          </w:p>
        </w:tc>
        <w:tc>
          <w:tcPr>
            <w:tcW w:w="2500" w:type="pct"/>
            <w:vAlign w:val="center"/>
          </w:tcPr>
          <w:p w14:paraId="18DC63CB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1E62EECF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7ACD3418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Producción</w:t>
            </w:r>
          </w:p>
        </w:tc>
        <w:tc>
          <w:tcPr>
            <w:tcW w:w="2500" w:type="pct"/>
            <w:vAlign w:val="center"/>
          </w:tcPr>
          <w:p w14:paraId="2D548444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60F001BB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54704753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Guion</w:t>
            </w:r>
          </w:p>
        </w:tc>
        <w:tc>
          <w:tcPr>
            <w:tcW w:w="2500" w:type="pct"/>
            <w:vAlign w:val="center"/>
          </w:tcPr>
          <w:p w14:paraId="726D29F8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7A0D0750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727F5FD6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Dirección de fotografía</w:t>
            </w:r>
          </w:p>
        </w:tc>
        <w:tc>
          <w:tcPr>
            <w:tcW w:w="2500" w:type="pct"/>
            <w:vAlign w:val="center"/>
          </w:tcPr>
          <w:p w14:paraId="1B8C8D14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43ED50AC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60DE7A1A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Montaje / edición</w:t>
            </w:r>
          </w:p>
        </w:tc>
        <w:tc>
          <w:tcPr>
            <w:tcW w:w="2500" w:type="pct"/>
            <w:vAlign w:val="center"/>
          </w:tcPr>
          <w:p w14:paraId="51FF22F7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736C5561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023CA264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Diseño / dirección de sonido</w:t>
            </w:r>
          </w:p>
        </w:tc>
        <w:tc>
          <w:tcPr>
            <w:tcW w:w="2500" w:type="pct"/>
            <w:vAlign w:val="center"/>
          </w:tcPr>
          <w:p w14:paraId="6B2E89E0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1099658E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1E145683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Música</w:t>
            </w:r>
          </w:p>
        </w:tc>
        <w:tc>
          <w:tcPr>
            <w:tcW w:w="2500" w:type="pct"/>
            <w:vAlign w:val="center"/>
          </w:tcPr>
          <w:p w14:paraId="0D47A534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0A9ACDE1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67D9ABC3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Dirección de arte</w:t>
            </w:r>
          </w:p>
        </w:tc>
        <w:tc>
          <w:tcPr>
            <w:tcW w:w="2500" w:type="pct"/>
            <w:vAlign w:val="center"/>
          </w:tcPr>
          <w:p w14:paraId="249F3401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3D82F444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6FD8D719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Elenco principal</w:t>
            </w:r>
          </w:p>
        </w:tc>
        <w:tc>
          <w:tcPr>
            <w:tcW w:w="2500" w:type="pct"/>
            <w:vAlign w:val="center"/>
          </w:tcPr>
          <w:p w14:paraId="6CC0DA48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38CC9D64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63E1B522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lastRenderedPageBreak/>
              <w:t>Otros créditos</w:t>
            </w:r>
          </w:p>
        </w:tc>
        <w:tc>
          <w:tcPr>
            <w:tcW w:w="2500" w:type="pct"/>
            <w:vAlign w:val="center"/>
          </w:tcPr>
          <w:p w14:paraId="64EED0C9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</w:tbl>
    <w:p w14:paraId="1CBECE29" w14:textId="77777777" w:rsidR="00342159" w:rsidRPr="00342159" w:rsidRDefault="00342159" w:rsidP="00342159">
      <w:pPr>
        <w:pStyle w:val="Ttulo3"/>
      </w:pPr>
      <w:r w:rsidRPr="00342159">
        <w:t>4. TEMÁTICAS DE LA OBRA</w:t>
      </w:r>
    </w:p>
    <w:p w14:paraId="5EF7C3A6" w14:textId="010A369A" w:rsidR="00342159" w:rsidRPr="00342159" w:rsidRDefault="00342159" w:rsidP="00342159">
      <w:pPr>
        <w:rPr>
          <w:b/>
          <w:bCs/>
        </w:rPr>
      </w:pPr>
      <w:r w:rsidRPr="00342159">
        <w:rPr>
          <w:b/>
          <w:bCs/>
        </w:rPr>
        <w:t>Categoría</w:t>
      </w:r>
      <w:r w:rsidRPr="00342159">
        <w:rPr>
          <w:b/>
          <w:bCs/>
        </w:rPr>
        <w:t>:</w:t>
      </w:r>
    </w:p>
    <w:p w14:paraId="62199F74" w14:textId="77777777" w:rsidR="00342159" w:rsidRPr="00342159" w:rsidRDefault="00342159" w:rsidP="00342159">
      <w:pPr>
        <w:rPr>
          <w:b/>
          <w:bCs/>
        </w:rPr>
      </w:pPr>
    </w:p>
    <w:p w14:paraId="0C07116A" w14:textId="77777777" w:rsidR="00342159" w:rsidRDefault="00342159" w:rsidP="00342159">
      <w:r w:rsidRPr="00342159">
        <w:rPr>
          <w:b/>
          <w:bCs/>
        </w:rPr>
        <w:t xml:space="preserve">Palabras clave: </w:t>
      </w:r>
      <w:r w:rsidRPr="00342159">
        <w:t xml:space="preserve"> </w:t>
      </w:r>
    </w:p>
    <w:p w14:paraId="69B1471D" w14:textId="77777777" w:rsidR="00342159" w:rsidRPr="00342159" w:rsidRDefault="00342159" w:rsidP="00342159"/>
    <w:p w14:paraId="0633D50C" w14:textId="77777777" w:rsidR="00342159" w:rsidRPr="00342159" w:rsidRDefault="00342159" w:rsidP="00342159">
      <w:pPr>
        <w:pStyle w:val="Ttulo3"/>
      </w:pPr>
      <w:r w:rsidRPr="00342159">
        <w:t>5. INFORMACIÓN DEL DIRECTOR/A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414"/>
        <w:gridCol w:w="4414"/>
      </w:tblGrid>
      <w:tr w:rsidR="00342159" w:rsidRPr="00342159" w14:paraId="06106B65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0D80D00E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Nombre completo</w:t>
            </w:r>
          </w:p>
        </w:tc>
        <w:tc>
          <w:tcPr>
            <w:tcW w:w="2500" w:type="pct"/>
            <w:vAlign w:val="center"/>
          </w:tcPr>
          <w:p w14:paraId="21BA6063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50C2B814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3EF4A25C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Municipio / ciudad</w:t>
            </w:r>
          </w:p>
        </w:tc>
        <w:tc>
          <w:tcPr>
            <w:tcW w:w="2500" w:type="pct"/>
            <w:vAlign w:val="center"/>
          </w:tcPr>
          <w:p w14:paraId="4A0584C1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6CE9A84B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591CBA8B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País</w:t>
            </w:r>
          </w:p>
        </w:tc>
        <w:tc>
          <w:tcPr>
            <w:tcW w:w="2500" w:type="pct"/>
            <w:vAlign w:val="center"/>
          </w:tcPr>
          <w:p w14:paraId="3E2D5A30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4CB06CF4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5AEA42AD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Correo electrónico</w:t>
            </w:r>
          </w:p>
        </w:tc>
        <w:tc>
          <w:tcPr>
            <w:tcW w:w="2500" w:type="pct"/>
            <w:vAlign w:val="center"/>
          </w:tcPr>
          <w:p w14:paraId="680CC362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10E2B7AC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2750AB21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Teléfono / WhatsApp</w:t>
            </w:r>
          </w:p>
        </w:tc>
        <w:tc>
          <w:tcPr>
            <w:tcW w:w="2500" w:type="pct"/>
            <w:vAlign w:val="center"/>
          </w:tcPr>
          <w:p w14:paraId="5CC1C656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68A69D13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64AD0092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Colectivo / productora</w:t>
            </w:r>
          </w:p>
        </w:tc>
        <w:tc>
          <w:tcPr>
            <w:tcW w:w="2500" w:type="pct"/>
            <w:vAlign w:val="center"/>
          </w:tcPr>
          <w:p w14:paraId="5BFBDEFE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607DE73E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5AE4C3D5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Instagram / redes</w:t>
            </w:r>
          </w:p>
        </w:tc>
        <w:tc>
          <w:tcPr>
            <w:tcW w:w="2500" w:type="pct"/>
            <w:vAlign w:val="center"/>
          </w:tcPr>
          <w:p w14:paraId="1539ABBB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</w:tbl>
    <w:p w14:paraId="591D2C35" w14:textId="77777777" w:rsidR="00342159" w:rsidRPr="00342159" w:rsidRDefault="00342159" w:rsidP="00342159">
      <w:pPr>
        <w:pStyle w:val="Ttulo3"/>
      </w:pPr>
      <w:r w:rsidRPr="00342159">
        <w:t>6. COLECTIVO / PRODUCTORA (SI APLICA)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633"/>
        <w:gridCol w:w="6195"/>
      </w:tblGrid>
      <w:tr w:rsidR="00342159" w:rsidRPr="00342159" w14:paraId="432ACE7B" w14:textId="77777777" w:rsidTr="00342159">
        <w:trPr>
          <w:jc w:val="center"/>
        </w:trPr>
        <w:tc>
          <w:tcPr>
            <w:tcW w:w="1491" w:type="pct"/>
            <w:shd w:val="clear" w:color="auto" w:fill="E8EEF0"/>
            <w:vAlign w:val="center"/>
          </w:tcPr>
          <w:p w14:paraId="4F35E2AA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Nombre</w:t>
            </w:r>
          </w:p>
        </w:tc>
        <w:tc>
          <w:tcPr>
            <w:tcW w:w="3509" w:type="pct"/>
            <w:vAlign w:val="center"/>
          </w:tcPr>
          <w:p w14:paraId="614585CC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2DAB13CC" w14:textId="77777777" w:rsidTr="00342159">
        <w:trPr>
          <w:jc w:val="center"/>
        </w:trPr>
        <w:tc>
          <w:tcPr>
            <w:tcW w:w="1491" w:type="pct"/>
            <w:shd w:val="clear" w:color="auto" w:fill="E8EEF0"/>
            <w:vAlign w:val="center"/>
          </w:tcPr>
          <w:p w14:paraId="5C4029AF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Tipo</w:t>
            </w:r>
          </w:p>
        </w:tc>
        <w:tc>
          <w:tcPr>
            <w:tcW w:w="3509" w:type="pct"/>
            <w:vAlign w:val="center"/>
          </w:tcPr>
          <w:p w14:paraId="248C1915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43BB901E" w14:textId="77777777" w:rsidTr="00342159">
        <w:trPr>
          <w:jc w:val="center"/>
        </w:trPr>
        <w:tc>
          <w:tcPr>
            <w:tcW w:w="1491" w:type="pct"/>
            <w:shd w:val="clear" w:color="auto" w:fill="E8EEF0"/>
            <w:vAlign w:val="center"/>
          </w:tcPr>
          <w:p w14:paraId="1723326F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Municipio / territorio</w:t>
            </w:r>
          </w:p>
        </w:tc>
        <w:tc>
          <w:tcPr>
            <w:tcW w:w="3509" w:type="pct"/>
            <w:vAlign w:val="center"/>
          </w:tcPr>
          <w:p w14:paraId="3C527E14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10C6C694" w14:textId="77777777" w:rsidTr="00342159">
        <w:trPr>
          <w:jc w:val="center"/>
        </w:trPr>
        <w:tc>
          <w:tcPr>
            <w:tcW w:w="1491" w:type="pct"/>
            <w:shd w:val="clear" w:color="auto" w:fill="E8EEF0"/>
            <w:vAlign w:val="center"/>
          </w:tcPr>
          <w:p w14:paraId="0D94BA59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Año de creación</w:t>
            </w:r>
          </w:p>
        </w:tc>
        <w:tc>
          <w:tcPr>
            <w:tcW w:w="3509" w:type="pct"/>
            <w:vAlign w:val="center"/>
          </w:tcPr>
          <w:p w14:paraId="1DBDADF1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3F3C62FE" w14:textId="77777777" w:rsidTr="00342159">
        <w:trPr>
          <w:jc w:val="center"/>
        </w:trPr>
        <w:tc>
          <w:tcPr>
            <w:tcW w:w="1491" w:type="pct"/>
            <w:shd w:val="clear" w:color="auto" w:fill="E8EEF0"/>
            <w:vAlign w:val="center"/>
          </w:tcPr>
          <w:p w14:paraId="34BCCEF1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Redes sociales</w:t>
            </w:r>
          </w:p>
        </w:tc>
        <w:tc>
          <w:tcPr>
            <w:tcW w:w="3509" w:type="pct"/>
            <w:vAlign w:val="center"/>
          </w:tcPr>
          <w:p w14:paraId="4A5BCFB6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50E44DC7" w14:textId="77777777" w:rsidTr="00342159">
        <w:trPr>
          <w:jc w:val="center"/>
        </w:trPr>
        <w:tc>
          <w:tcPr>
            <w:tcW w:w="1491" w:type="pct"/>
            <w:shd w:val="clear" w:color="auto" w:fill="E8EEF0"/>
            <w:vAlign w:val="center"/>
          </w:tcPr>
          <w:p w14:paraId="0AAE7701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Página web</w:t>
            </w:r>
          </w:p>
        </w:tc>
        <w:tc>
          <w:tcPr>
            <w:tcW w:w="3509" w:type="pct"/>
            <w:vAlign w:val="center"/>
          </w:tcPr>
          <w:p w14:paraId="621814D6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</w:tbl>
    <w:p w14:paraId="6188A4AE" w14:textId="77777777" w:rsidR="00342159" w:rsidRPr="00342159" w:rsidRDefault="00342159" w:rsidP="00342159">
      <w:pPr>
        <w:pStyle w:val="Ttulo3"/>
      </w:pPr>
      <w:r w:rsidRPr="00342159">
        <w:t>7. Visualización de la obra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414"/>
        <w:gridCol w:w="4414"/>
      </w:tblGrid>
      <w:tr w:rsidR="00342159" w:rsidRPr="00342159" w14:paraId="1E17240D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52229BCC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Enlace de visionado</w:t>
            </w:r>
          </w:p>
        </w:tc>
        <w:tc>
          <w:tcPr>
            <w:tcW w:w="2500" w:type="pct"/>
            <w:vAlign w:val="center"/>
          </w:tcPr>
          <w:p w14:paraId="14BFD33A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388447A4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78CEC13D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Contraseña, si aplica</w:t>
            </w:r>
          </w:p>
        </w:tc>
        <w:tc>
          <w:tcPr>
            <w:tcW w:w="2500" w:type="pct"/>
            <w:vAlign w:val="center"/>
          </w:tcPr>
          <w:p w14:paraId="2ED83C0B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1CB25B6D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45BD29A8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Enlace de descarga, si aplica</w:t>
            </w:r>
          </w:p>
        </w:tc>
        <w:tc>
          <w:tcPr>
            <w:tcW w:w="2500" w:type="pct"/>
            <w:vAlign w:val="center"/>
          </w:tcPr>
          <w:p w14:paraId="04F3EC06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3000477F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016A35C0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Redes sociales de la obra</w:t>
            </w:r>
          </w:p>
        </w:tc>
        <w:tc>
          <w:tcPr>
            <w:tcW w:w="2500" w:type="pct"/>
            <w:vAlign w:val="center"/>
          </w:tcPr>
          <w:p w14:paraId="629CAF5C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</w:tbl>
    <w:p w14:paraId="15C3A7BC" w14:textId="77777777" w:rsidR="00342159" w:rsidRPr="00342159" w:rsidRDefault="00342159" w:rsidP="00342159">
      <w:pPr>
        <w:pStyle w:val="Ttulo3"/>
      </w:pPr>
      <w:r w:rsidRPr="00342159">
        <w:t>8. CONTACTO PARA LA POSTULACIÓN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414"/>
        <w:gridCol w:w="4414"/>
      </w:tblGrid>
      <w:tr w:rsidR="00342159" w:rsidRPr="00342159" w14:paraId="0552FE4B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0E068D8C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Persona de contacto</w:t>
            </w:r>
          </w:p>
        </w:tc>
        <w:tc>
          <w:tcPr>
            <w:tcW w:w="2500" w:type="pct"/>
            <w:vAlign w:val="center"/>
          </w:tcPr>
          <w:p w14:paraId="2C70FAD1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36AF81D9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5BF238F8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lastRenderedPageBreak/>
              <w:t>Rol</w:t>
            </w:r>
          </w:p>
        </w:tc>
        <w:tc>
          <w:tcPr>
            <w:tcW w:w="2500" w:type="pct"/>
            <w:vAlign w:val="center"/>
          </w:tcPr>
          <w:p w14:paraId="768064FF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71C8BB5B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06153B60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Correo</w:t>
            </w:r>
          </w:p>
        </w:tc>
        <w:tc>
          <w:tcPr>
            <w:tcW w:w="2500" w:type="pct"/>
            <w:vAlign w:val="center"/>
          </w:tcPr>
          <w:p w14:paraId="779387AC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  <w:tr w:rsidR="00342159" w:rsidRPr="00342159" w14:paraId="1E6EC161" w14:textId="77777777" w:rsidTr="00342159">
        <w:trPr>
          <w:jc w:val="center"/>
        </w:trPr>
        <w:tc>
          <w:tcPr>
            <w:tcW w:w="2500" w:type="pct"/>
            <w:shd w:val="clear" w:color="auto" w:fill="E8EEF0"/>
            <w:vAlign w:val="center"/>
          </w:tcPr>
          <w:p w14:paraId="3CC88539" w14:textId="77777777" w:rsidR="00342159" w:rsidRPr="00342159" w:rsidRDefault="00342159" w:rsidP="00DE660B">
            <w:r w:rsidRPr="00342159">
              <w:rPr>
                <w:b/>
                <w:bCs/>
                <w:sz w:val="17"/>
                <w:szCs w:val="17"/>
              </w:rPr>
              <w:t>Teléfono / WhatsApp</w:t>
            </w:r>
          </w:p>
        </w:tc>
        <w:tc>
          <w:tcPr>
            <w:tcW w:w="2500" w:type="pct"/>
            <w:vAlign w:val="center"/>
          </w:tcPr>
          <w:p w14:paraId="73ABBC96" w14:textId="77777777" w:rsidR="00342159" w:rsidRPr="00342159" w:rsidRDefault="00342159" w:rsidP="00DE660B">
            <w:r w:rsidRPr="00342159">
              <w:rPr>
                <w:sz w:val="17"/>
                <w:szCs w:val="17"/>
              </w:rPr>
              <w:t>____________________________________________</w:t>
            </w:r>
          </w:p>
        </w:tc>
      </w:tr>
    </w:tbl>
    <w:p w14:paraId="19FD5585" w14:textId="77777777" w:rsidR="00342159" w:rsidRPr="00342159" w:rsidRDefault="00342159" w:rsidP="00342159">
      <w:pPr>
        <w:pStyle w:val="Ttulo3"/>
      </w:pPr>
      <w:r w:rsidRPr="00342159">
        <w:t>9. DECLARACIÓN Y AUTORIZACIONES</w:t>
      </w:r>
    </w:p>
    <w:p w14:paraId="26C69A65" w14:textId="77777777" w:rsidR="00342159" w:rsidRPr="00342159" w:rsidRDefault="00342159" w:rsidP="00342159">
      <w:r w:rsidRPr="00342159">
        <w:t>☐ Declaro que la información consignada en esta ficha técnica es verdadera y corresponde a la obra postulada.</w:t>
      </w:r>
    </w:p>
    <w:p w14:paraId="2C1DEEAF" w14:textId="77777777" w:rsidR="00342159" w:rsidRPr="00342159" w:rsidRDefault="00342159" w:rsidP="00342159">
      <w:r w:rsidRPr="00342159">
        <w:t xml:space="preserve">☐ Declaro que cuento con las autorizaciones y derechos necesarios para postular la obra al Festival Itinerante de Cine Comunitario </w:t>
      </w:r>
      <w:proofErr w:type="spellStart"/>
      <w:r w:rsidRPr="00342159">
        <w:t>Güejari</w:t>
      </w:r>
      <w:proofErr w:type="spellEnd"/>
      <w:r w:rsidRPr="00342159">
        <w:t>.</w:t>
      </w:r>
    </w:p>
    <w:p w14:paraId="135A68D3" w14:textId="77777777" w:rsidR="00342159" w:rsidRPr="00342159" w:rsidRDefault="00342159" w:rsidP="00342159">
      <w:r w:rsidRPr="00342159">
        <w:t xml:space="preserve">☐ Autorizo la exhibición pública y gratuita de la obra en las actividades del Festival </w:t>
      </w:r>
      <w:proofErr w:type="spellStart"/>
      <w:r w:rsidRPr="00342159">
        <w:t>Güejari</w:t>
      </w:r>
      <w:proofErr w:type="spellEnd"/>
      <w:r w:rsidRPr="00342159">
        <w:t>, en caso de ser seleccionada.</w:t>
      </w:r>
    </w:p>
    <w:p w14:paraId="0F5F53D7" w14:textId="51022024" w:rsidR="00342159" w:rsidRPr="00342159" w:rsidRDefault="00342159" w:rsidP="00342159">
      <w:r w:rsidRPr="00342159">
        <w:t>☐ Autorizo el uso del título, sinopsis, ficha técnica, fotografías, afiche y demás materiales suministrados para fines de comunicación, promoción, programación y memoria del Festival.</w:t>
      </w:r>
    </w:p>
    <w:p w14:paraId="33EC2609" w14:textId="77777777" w:rsidR="00342159" w:rsidRPr="00342159" w:rsidRDefault="00342159" w:rsidP="00342159"/>
    <w:p w14:paraId="7DE507A3" w14:textId="77777777" w:rsidR="00342159" w:rsidRDefault="00342159" w:rsidP="00342159"/>
    <w:p w14:paraId="32B44A85" w14:textId="77777777" w:rsidR="00342159" w:rsidRPr="00342159" w:rsidRDefault="00342159" w:rsidP="00342159"/>
    <w:p w14:paraId="566300A9" w14:textId="77777777" w:rsidR="00342159" w:rsidRPr="00342159" w:rsidRDefault="00342159" w:rsidP="00342159">
      <w:r w:rsidRPr="00342159">
        <w:t>______________________________________</w:t>
      </w:r>
    </w:p>
    <w:p w14:paraId="2F1D2465" w14:textId="77777777" w:rsidR="00342159" w:rsidRPr="00342159" w:rsidRDefault="00342159" w:rsidP="00342159">
      <w:pPr>
        <w:rPr>
          <w:b/>
          <w:bCs/>
        </w:rPr>
      </w:pPr>
      <w:r w:rsidRPr="00342159">
        <w:rPr>
          <w:b/>
          <w:bCs/>
        </w:rPr>
        <w:t>Firma</w:t>
      </w:r>
    </w:p>
    <w:p w14:paraId="0C09F7BC" w14:textId="77777777" w:rsidR="00342159" w:rsidRPr="00342159" w:rsidRDefault="00342159" w:rsidP="00342159">
      <w:pPr>
        <w:rPr>
          <w:b/>
          <w:bCs/>
        </w:rPr>
      </w:pPr>
      <w:r w:rsidRPr="00342159">
        <w:rPr>
          <w:b/>
          <w:bCs/>
        </w:rPr>
        <w:t>Nombre</w:t>
      </w:r>
      <w:r w:rsidRPr="00342159">
        <w:rPr>
          <w:b/>
          <w:bCs/>
        </w:rPr>
        <w:br/>
        <w:t>Documento</w:t>
      </w:r>
    </w:p>
    <w:p w14:paraId="47D08255" w14:textId="77777777" w:rsidR="00700682" w:rsidRPr="00557999" w:rsidRDefault="00700682" w:rsidP="00557999"/>
    <w:sectPr w:rsidR="00700682" w:rsidRPr="00557999" w:rsidSect="00D801B6">
      <w:headerReference w:type="default" r:id="rId8"/>
      <w:footerReference w:type="default" r:id="rId9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EC163" w14:textId="77777777" w:rsidR="00680AEF" w:rsidRPr="00342159" w:rsidRDefault="00680AEF" w:rsidP="00EC35FD">
      <w:r w:rsidRPr="00342159">
        <w:separator/>
      </w:r>
    </w:p>
  </w:endnote>
  <w:endnote w:type="continuationSeparator" w:id="0">
    <w:p w14:paraId="30FBB2B3" w14:textId="77777777" w:rsidR="00680AEF" w:rsidRPr="00342159" w:rsidRDefault="00680AEF" w:rsidP="00EC35FD">
      <w:r w:rsidRPr="003421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B848D" w14:textId="77777777" w:rsidR="00F71335" w:rsidRPr="00342159" w:rsidRDefault="00D65987" w:rsidP="00EC35FD">
    <w:pPr>
      <w:pStyle w:val="Piedepgina"/>
    </w:pPr>
    <w:r w:rsidRPr="00342159">
      <mc:AlternateContent>
        <mc:Choice Requires="wps">
          <w:drawing>
            <wp:anchor distT="45720" distB="45720" distL="114300" distR="114300" simplePos="0" relativeHeight="251682816" behindDoc="0" locked="0" layoutInCell="1" allowOverlap="1" wp14:anchorId="6E1FD08D" wp14:editId="76AF66E2">
              <wp:simplePos x="0" y="0"/>
              <wp:positionH relativeFrom="margin">
                <wp:posOffset>1522095</wp:posOffset>
              </wp:positionH>
              <wp:positionV relativeFrom="paragraph">
                <wp:posOffset>179685</wp:posOffset>
              </wp:positionV>
              <wp:extent cx="2566670" cy="241300"/>
              <wp:effectExtent l="0" t="0" r="0" b="6350"/>
              <wp:wrapNone/>
              <wp:docPr id="98236323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6670" cy="241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9B2AEE" w14:textId="77777777" w:rsidR="00C71D9C" w:rsidRPr="00342159" w:rsidRDefault="00C71D9C" w:rsidP="00EC35FD">
                          <w:pPr>
                            <w:pStyle w:val="PiedePagina"/>
                          </w:pPr>
                          <w:r w:rsidRPr="00342159">
                            <w:t>Corporación Juventud Sur del Meta. NIT: 901979312-3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1FD08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19.85pt;margin-top:14.15pt;width:202.1pt;height:19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" filled="f" stroked="f">
              <v:textbox>
                <w:txbxContent>
                  <w:p w14:paraId="399B2AEE" w14:textId="77777777" w:rsidR="00C71D9C" w:rsidRPr="00342159" w:rsidRDefault="00C71D9C" w:rsidP="00EC35FD">
                    <w:pPr>
                      <w:pStyle w:val="PiedePagina"/>
                    </w:pPr>
                    <w:r w:rsidRPr="00342159">
                      <w:t>Corporación Juventud Sur del Meta. NIT: 901979312-3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8451F" w:rsidRPr="00342159">
      <mc:AlternateContent>
        <mc:Choice Requires="wps">
          <w:drawing>
            <wp:anchor distT="0" distB="0" distL="114300" distR="114300" simplePos="0" relativeHeight="251678720" behindDoc="0" locked="0" layoutInCell="1" allowOverlap="1" wp14:anchorId="0FA5A02B" wp14:editId="3D530DEC">
              <wp:simplePos x="0" y="0"/>
              <wp:positionH relativeFrom="page">
                <wp:align>left</wp:align>
              </wp:positionH>
              <wp:positionV relativeFrom="paragraph">
                <wp:posOffset>-71568</wp:posOffset>
              </wp:positionV>
              <wp:extent cx="797560" cy="887657"/>
              <wp:effectExtent l="0" t="0" r="0" b="0"/>
              <wp:wrapNone/>
              <wp:docPr id="577201164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7560" cy="88765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49FE71" id="Rectángulo 5" o:spid="_x0000_s1026" style="position:absolute;margin-left:0;margin-top:-5.65pt;width:62.8pt;height:69.9pt;z-index:2516787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" filled="f" stroked="f" strokeweight="1.5pt">
              <w10:wrap anchorx="page"/>
            </v:rect>
          </w:pict>
        </mc:Fallback>
      </mc:AlternateContent>
    </w:r>
  </w:p>
  <w:p w14:paraId="7AB8E4B8" w14:textId="77777777" w:rsidR="00864FA0" w:rsidRPr="00342159" w:rsidRDefault="00722550" w:rsidP="00EC35FD">
    <w:pPr>
      <w:pStyle w:val="Piedepgina"/>
    </w:pPr>
    <w:r w:rsidRPr="00342159"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4A0B523" wp14:editId="6B96EA92">
              <wp:simplePos x="0" y="0"/>
              <wp:positionH relativeFrom="column">
                <wp:posOffset>1877695</wp:posOffset>
              </wp:positionH>
              <wp:positionV relativeFrom="paragraph">
                <wp:posOffset>194310</wp:posOffset>
              </wp:positionV>
              <wp:extent cx="1932940" cy="200025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2940" cy="2000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E6B578" w14:textId="77777777" w:rsidR="00C71D9C" w:rsidRPr="00342159" w:rsidRDefault="0098451F" w:rsidP="00EC35FD">
                          <w:pPr>
                            <w:rPr>
                              <w:rFonts w:ascii="Segoe UI Semibold" w:hAnsi="Segoe UI Semibold" w:cs="Segoe UI Semibold"/>
                              <w:color w:val="595959" w:themeColor="text1" w:themeTint="A6"/>
                              <w:sz w:val="12"/>
                              <w:szCs w:val="12"/>
                            </w:rPr>
                          </w:pPr>
                          <w:hyperlink r:id="rId1" w:history="1">
                            <w:r w:rsidRPr="00342159">
                              <w:rPr>
                                <w:rStyle w:val="Hipervnculo"/>
                                <w:rFonts w:ascii="Segoe UI Semibold" w:hAnsi="Segoe UI Semibold" w:cs="Segoe UI Semibold"/>
                                <w:color w:val="595959" w:themeColor="text1" w:themeTint="A6"/>
                                <w:sz w:val="12"/>
                                <w:szCs w:val="12"/>
                              </w:rPr>
                              <w:t>festivalguejari@gmail.com</w:t>
                            </w:r>
                          </w:hyperlink>
                          <w:r w:rsidR="00C71D9C" w:rsidRPr="00342159">
                            <w:rPr>
                              <w:color w:val="595959" w:themeColor="text1" w:themeTint="A6"/>
                            </w:rPr>
                            <w:t xml:space="preserve">     </w:t>
                          </w:r>
                          <w:r w:rsidR="00C71D9C" w:rsidRPr="00342159">
                            <w:rPr>
                              <w:rFonts w:ascii="Segoe UI Semibold" w:hAnsi="Segoe UI Semibold" w:cs="Segoe UI Semibold"/>
                              <w:color w:val="595959" w:themeColor="text1" w:themeTint="A6"/>
                              <w:sz w:val="12"/>
                              <w:szCs w:val="12"/>
                            </w:rPr>
                            <w:t>+57 315 070 5227</w:t>
                          </w:r>
                        </w:p>
                        <w:p w14:paraId="60CC9F46" w14:textId="77777777" w:rsidR="00F82B19" w:rsidRPr="00342159" w:rsidRDefault="00F82B19" w:rsidP="00EC35FD"/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A0B523" id="_x0000_s1027" type="#_x0000_t202" style="position:absolute;margin-left:147.85pt;margin-top:15.3pt;width:152.2pt;height:15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" filled="f" stroked="f">
              <v:textbox>
                <w:txbxContent>
                  <w:p w14:paraId="4FE6B578" w14:textId="77777777" w:rsidR="00C71D9C" w:rsidRPr="00342159" w:rsidRDefault="0098451F" w:rsidP="00EC35FD">
                    <w:pPr>
                      <w:rPr>
                        <w:rFonts w:ascii="Segoe UI Semibold" w:hAnsi="Segoe UI Semibold" w:cs="Segoe UI Semibold"/>
                        <w:color w:val="595959" w:themeColor="text1" w:themeTint="A6"/>
                        <w:sz w:val="12"/>
                        <w:szCs w:val="12"/>
                      </w:rPr>
                    </w:pPr>
                    <w:hyperlink r:id="rId2" w:history="1">
                      <w:r w:rsidRPr="00342159">
                        <w:rPr>
                          <w:rStyle w:val="Hipervnculo"/>
                          <w:rFonts w:ascii="Segoe UI Semibold" w:hAnsi="Segoe UI Semibold" w:cs="Segoe UI Semibold"/>
                          <w:color w:val="595959" w:themeColor="text1" w:themeTint="A6"/>
                          <w:sz w:val="12"/>
                          <w:szCs w:val="12"/>
                        </w:rPr>
                        <w:t>festivalguejari@gmail.com</w:t>
                      </w:r>
                    </w:hyperlink>
                    <w:r w:rsidR="00C71D9C" w:rsidRPr="00342159">
                      <w:rPr>
                        <w:color w:val="595959" w:themeColor="text1" w:themeTint="A6"/>
                      </w:rPr>
                      <w:t xml:space="preserve">     </w:t>
                    </w:r>
                    <w:r w:rsidR="00C71D9C" w:rsidRPr="00342159">
                      <w:rPr>
                        <w:rFonts w:ascii="Segoe UI Semibold" w:hAnsi="Segoe UI Semibold" w:cs="Segoe UI Semibold"/>
                        <w:color w:val="595959" w:themeColor="text1" w:themeTint="A6"/>
                        <w:sz w:val="12"/>
                        <w:szCs w:val="12"/>
                      </w:rPr>
                      <w:t>+57 315 070 5227</w:t>
                    </w:r>
                  </w:p>
                  <w:p w14:paraId="60CC9F46" w14:textId="77777777" w:rsidR="00F82B19" w:rsidRPr="00342159" w:rsidRDefault="00F82B19" w:rsidP="00EC35FD"/>
                </w:txbxContent>
              </v:textbox>
            </v:shape>
          </w:pict>
        </mc:Fallback>
      </mc:AlternateContent>
    </w:r>
    <w:r w:rsidRPr="00342159">
      <w:drawing>
        <wp:anchor distT="0" distB="0" distL="114300" distR="114300" simplePos="0" relativeHeight="251684864" behindDoc="0" locked="0" layoutInCell="1" allowOverlap="1" wp14:anchorId="18AD885E" wp14:editId="5891C748">
          <wp:simplePos x="0" y="0"/>
          <wp:positionH relativeFrom="column">
            <wp:posOffset>1873250</wp:posOffset>
          </wp:positionH>
          <wp:positionV relativeFrom="paragraph">
            <wp:posOffset>255905</wp:posOffset>
          </wp:positionV>
          <wp:extent cx="92710" cy="92710"/>
          <wp:effectExtent l="0" t="0" r="2540" b="2540"/>
          <wp:wrapNone/>
          <wp:docPr id="312041923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2041923" name="Imagen 31204192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10" cy="92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2159">
      <w:drawing>
        <wp:anchor distT="0" distB="0" distL="114300" distR="114300" simplePos="0" relativeHeight="251685888" behindDoc="0" locked="0" layoutInCell="1" allowOverlap="1" wp14:anchorId="77B9A3EA" wp14:editId="52B3D8D2">
          <wp:simplePos x="0" y="0"/>
          <wp:positionH relativeFrom="column">
            <wp:posOffset>3002950</wp:posOffset>
          </wp:positionH>
          <wp:positionV relativeFrom="paragraph">
            <wp:posOffset>262890</wp:posOffset>
          </wp:positionV>
          <wp:extent cx="80010" cy="80010"/>
          <wp:effectExtent l="0" t="0" r="0" b="0"/>
          <wp:wrapNone/>
          <wp:docPr id="1823004080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004080" name="Imagen 182300408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" cy="80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5987" w:rsidRPr="00342159">
      <mc:AlternateContent>
        <mc:Choice Requires="wps">
          <w:drawing>
            <wp:anchor distT="45720" distB="45720" distL="114300" distR="114300" simplePos="0" relativeHeight="251683840" behindDoc="0" locked="0" layoutInCell="1" allowOverlap="1" wp14:anchorId="01ED4C84" wp14:editId="0AE477CE">
              <wp:simplePos x="0" y="0"/>
              <wp:positionH relativeFrom="column">
                <wp:posOffset>1843405</wp:posOffset>
              </wp:positionH>
              <wp:positionV relativeFrom="paragraph">
                <wp:posOffset>101580</wp:posOffset>
              </wp:positionV>
              <wp:extent cx="1924050" cy="197485"/>
              <wp:effectExtent l="0" t="0" r="0" b="0"/>
              <wp:wrapNone/>
              <wp:docPr id="37141301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0" cy="1974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CC6C20" w14:textId="77777777" w:rsidR="00F71335" w:rsidRPr="00342159" w:rsidRDefault="00F71335" w:rsidP="00EC35FD">
                          <w:pPr>
                            <w:pStyle w:val="PiedePagina"/>
                          </w:pPr>
                          <w:r w:rsidRPr="00342159">
                            <w:t>Calle 5 # 10-39 Barrio Gaitán. Puerto Lleras (Meta)</w:t>
                          </w:r>
                          <w:hyperlink r:id="rId5" w:history="1"/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ED4C84" id="_x0000_s1028" type="#_x0000_t202" style="position:absolute;margin-left:145.15pt;margin-top:8pt;width:151.5pt;height:15.5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" filled="f" stroked="f">
              <v:textbox>
                <w:txbxContent>
                  <w:p w14:paraId="1DCC6C20" w14:textId="77777777" w:rsidR="00F71335" w:rsidRPr="00342159" w:rsidRDefault="00F71335" w:rsidP="00EC35FD">
                    <w:pPr>
                      <w:pStyle w:val="PiedePagina"/>
                    </w:pPr>
                    <w:r w:rsidRPr="00342159">
                      <w:t>Calle 5 # 10-39 Barrio Gaitán. Puerto Lleras (Meta)</w:t>
                    </w:r>
                    <w:hyperlink r:id="rId6" w:history="1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9BBE9" w14:textId="77777777" w:rsidR="00680AEF" w:rsidRPr="00342159" w:rsidRDefault="00680AEF" w:rsidP="00EC35FD">
      <w:r w:rsidRPr="00342159">
        <w:separator/>
      </w:r>
    </w:p>
  </w:footnote>
  <w:footnote w:type="continuationSeparator" w:id="0">
    <w:p w14:paraId="60043DF5" w14:textId="77777777" w:rsidR="00680AEF" w:rsidRPr="00342159" w:rsidRDefault="00680AEF" w:rsidP="00EC35FD">
      <w:r w:rsidRPr="0034215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9FBC1" w14:textId="77777777" w:rsidR="00C454B3" w:rsidRPr="00342159" w:rsidRDefault="00C454B3" w:rsidP="00EC35FD">
    <w:pPr>
      <w:pStyle w:val="Encabezado"/>
    </w:pPr>
    <w:r w:rsidRPr="00342159">
      <w:drawing>
        <wp:anchor distT="0" distB="0" distL="114300" distR="114300" simplePos="0" relativeHeight="251658240" behindDoc="0" locked="0" layoutInCell="1" allowOverlap="1" wp14:anchorId="5430488B" wp14:editId="1512F54D">
          <wp:simplePos x="0" y="0"/>
          <wp:positionH relativeFrom="margin">
            <wp:align>center</wp:align>
          </wp:positionH>
          <wp:positionV relativeFrom="paragraph">
            <wp:posOffset>-328396</wp:posOffset>
          </wp:positionV>
          <wp:extent cx="1159459" cy="717733"/>
          <wp:effectExtent l="0" t="0" r="3175" b="6350"/>
          <wp:wrapNone/>
          <wp:docPr id="139587071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5870710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873" b="-956"/>
                  <a:stretch>
                    <a:fillRect/>
                  </a:stretch>
                </pic:blipFill>
                <pic:spPr bwMode="auto">
                  <a:xfrm>
                    <a:off x="0" y="0"/>
                    <a:ext cx="1159459" cy="71773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8C00F0" w14:textId="77777777" w:rsidR="00D801B6" w:rsidRPr="00342159" w:rsidRDefault="00D801B6" w:rsidP="00EC35FD">
    <w:pPr>
      <w:pStyle w:val="Encabezado"/>
    </w:pPr>
  </w:p>
  <w:p w14:paraId="690CF19E" w14:textId="77777777" w:rsidR="00C556F4" w:rsidRPr="00342159" w:rsidRDefault="00C556F4" w:rsidP="00EC35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82FE3"/>
    <w:multiLevelType w:val="hybridMultilevel"/>
    <w:tmpl w:val="0F3250CC"/>
    <w:lvl w:ilvl="0" w:tplc="0650A8D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24D27"/>
    <w:multiLevelType w:val="multilevel"/>
    <w:tmpl w:val="4A4EE4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7EB0BD3"/>
    <w:multiLevelType w:val="hybridMultilevel"/>
    <w:tmpl w:val="902A48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C2867"/>
    <w:multiLevelType w:val="hybridMultilevel"/>
    <w:tmpl w:val="6170796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4F1E41"/>
    <w:multiLevelType w:val="hybridMultilevel"/>
    <w:tmpl w:val="FCFE3F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B161C"/>
    <w:multiLevelType w:val="hybridMultilevel"/>
    <w:tmpl w:val="94FE6288"/>
    <w:lvl w:ilvl="0" w:tplc="8DC65BF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8AAA0990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0642B3"/>
    <w:multiLevelType w:val="hybridMultilevel"/>
    <w:tmpl w:val="185AA2B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CC61D2"/>
    <w:multiLevelType w:val="hybridMultilevel"/>
    <w:tmpl w:val="0D166DB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FF5383"/>
    <w:multiLevelType w:val="hybridMultilevel"/>
    <w:tmpl w:val="27DA21D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14E7C1D"/>
    <w:multiLevelType w:val="hybridMultilevel"/>
    <w:tmpl w:val="72245B8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691563"/>
    <w:multiLevelType w:val="hybridMultilevel"/>
    <w:tmpl w:val="7BC4882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6E5FC6"/>
    <w:multiLevelType w:val="hybridMultilevel"/>
    <w:tmpl w:val="154C516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C16BB9"/>
    <w:multiLevelType w:val="hybridMultilevel"/>
    <w:tmpl w:val="C6E6FB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3410C"/>
    <w:multiLevelType w:val="multilevel"/>
    <w:tmpl w:val="2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2AE1ADB"/>
    <w:multiLevelType w:val="hybridMultilevel"/>
    <w:tmpl w:val="D2DCC1C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606004"/>
    <w:multiLevelType w:val="hybridMultilevel"/>
    <w:tmpl w:val="FAE24A76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6E700D"/>
    <w:multiLevelType w:val="hybridMultilevel"/>
    <w:tmpl w:val="DC7E6AB0"/>
    <w:lvl w:ilvl="0" w:tplc="756E95E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DD5043"/>
    <w:multiLevelType w:val="hybridMultilevel"/>
    <w:tmpl w:val="D6528B4A"/>
    <w:lvl w:ilvl="0" w:tplc="756E95E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6B7841"/>
    <w:multiLevelType w:val="multilevel"/>
    <w:tmpl w:val="6DF8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1982928">
    <w:abstractNumId w:val="4"/>
  </w:num>
  <w:num w:numId="2" w16cid:durableId="365251468">
    <w:abstractNumId w:val="18"/>
  </w:num>
  <w:num w:numId="3" w16cid:durableId="679157906">
    <w:abstractNumId w:val="2"/>
  </w:num>
  <w:num w:numId="4" w16cid:durableId="264307034">
    <w:abstractNumId w:val="0"/>
  </w:num>
  <w:num w:numId="5" w16cid:durableId="91173129">
    <w:abstractNumId w:val="13"/>
  </w:num>
  <w:num w:numId="6" w16cid:durableId="2024866046">
    <w:abstractNumId w:val="8"/>
  </w:num>
  <w:num w:numId="7" w16cid:durableId="29503752">
    <w:abstractNumId w:val="1"/>
  </w:num>
  <w:num w:numId="8" w16cid:durableId="342631837">
    <w:abstractNumId w:val="9"/>
  </w:num>
  <w:num w:numId="9" w16cid:durableId="1477603427">
    <w:abstractNumId w:val="16"/>
  </w:num>
  <w:num w:numId="10" w16cid:durableId="1937713707">
    <w:abstractNumId w:val="17"/>
  </w:num>
  <w:num w:numId="11" w16cid:durableId="407269912">
    <w:abstractNumId w:val="12"/>
  </w:num>
  <w:num w:numId="12" w16cid:durableId="1603032640">
    <w:abstractNumId w:val="3"/>
  </w:num>
  <w:num w:numId="13" w16cid:durableId="1831360763">
    <w:abstractNumId w:val="5"/>
  </w:num>
  <w:num w:numId="14" w16cid:durableId="69818932">
    <w:abstractNumId w:val="7"/>
  </w:num>
  <w:num w:numId="15" w16cid:durableId="310714539">
    <w:abstractNumId w:val="15"/>
  </w:num>
  <w:num w:numId="16" w16cid:durableId="292293342">
    <w:abstractNumId w:val="11"/>
  </w:num>
  <w:num w:numId="17" w16cid:durableId="813909448">
    <w:abstractNumId w:val="6"/>
  </w:num>
  <w:num w:numId="18" w16cid:durableId="803932962">
    <w:abstractNumId w:val="14"/>
  </w:num>
  <w:num w:numId="19" w16cid:durableId="18672105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159"/>
    <w:rsid w:val="00001BF8"/>
    <w:rsid w:val="00006C2F"/>
    <w:rsid w:val="000107BA"/>
    <w:rsid w:val="0001231A"/>
    <w:rsid w:val="00033933"/>
    <w:rsid w:val="0003453F"/>
    <w:rsid w:val="000433DC"/>
    <w:rsid w:val="0004662B"/>
    <w:rsid w:val="00046914"/>
    <w:rsid w:val="00050E2A"/>
    <w:rsid w:val="00067667"/>
    <w:rsid w:val="000756B1"/>
    <w:rsid w:val="00081E8B"/>
    <w:rsid w:val="000A0BA8"/>
    <w:rsid w:val="000A3C88"/>
    <w:rsid w:val="000A4C1B"/>
    <w:rsid w:val="000A5AC3"/>
    <w:rsid w:val="000B4AAE"/>
    <w:rsid w:val="00110271"/>
    <w:rsid w:val="0012415E"/>
    <w:rsid w:val="001260F7"/>
    <w:rsid w:val="001271B8"/>
    <w:rsid w:val="00140A2E"/>
    <w:rsid w:val="001606BE"/>
    <w:rsid w:val="0016131C"/>
    <w:rsid w:val="00174BE1"/>
    <w:rsid w:val="00177A60"/>
    <w:rsid w:val="00187C88"/>
    <w:rsid w:val="00194230"/>
    <w:rsid w:val="001A04A8"/>
    <w:rsid w:val="001A2724"/>
    <w:rsid w:val="001F028B"/>
    <w:rsid w:val="00201EB5"/>
    <w:rsid w:val="00207DDE"/>
    <w:rsid w:val="00212812"/>
    <w:rsid w:val="00221D08"/>
    <w:rsid w:val="0023616C"/>
    <w:rsid w:val="00237BAC"/>
    <w:rsid w:val="00246554"/>
    <w:rsid w:val="00251587"/>
    <w:rsid w:val="002A0645"/>
    <w:rsid w:val="002B2F4E"/>
    <w:rsid w:val="002B6580"/>
    <w:rsid w:val="002C7D37"/>
    <w:rsid w:val="002F76FC"/>
    <w:rsid w:val="00300436"/>
    <w:rsid w:val="0031474E"/>
    <w:rsid w:val="00324DC9"/>
    <w:rsid w:val="00340BCF"/>
    <w:rsid w:val="00342159"/>
    <w:rsid w:val="003445EA"/>
    <w:rsid w:val="0034759E"/>
    <w:rsid w:val="00367FE1"/>
    <w:rsid w:val="0037675C"/>
    <w:rsid w:val="003779CF"/>
    <w:rsid w:val="0038165B"/>
    <w:rsid w:val="00386D4B"/>
    <w:rsid w:val="00390585"/>
    <w:rsid w:val="00393562"/>
    <w:rsid w:val="003B0402"/>
    <w:rsid w:val="003C039B"/>
    <w:rsid w:val="003D4599"/>
    <w:rsid w:val="003D59F6"/>
    <w:rsid w:val="003F520C"/>
    <w:rsid w:val="004062B5"/>
    <w:rsid w:val="00424C42"/>
    <w:rsid w:val="004301A4"/>
    <w:rsid w:val="00432F90"/>
    <w:rsid w:val="00434D9F"/>
    <w:rsid w:val="00443842"/>
    <w:rsid w:val="004546E9"/>
    <w:rsid w:val="0046244A"/>
    <w:rsid w:val="00472C0E"/>
    <w:rsid w:val="00484C6F"/>
    <w:rsid w:val="0048528E"/>
    <w:rsid w:val="004876D0"/>
    <w:rsid w:val="00487E75"/>
    <w:rsid w:val="00491C6B"/>
    <w:rsid w:val="004C2DC2"/>
    <w:rsid w:val="004D2C70"/>
    <w:rsid w:val="004E3E83"/>
    <w:rsid w:val="004E7FD0"/>
    <w:rsid w:val="004F241E"/>
    <w:rsid w:val="004F5E03"/>
    <w:rsid w:val="004F68D4"/>
    <w:rsid w:val="004F7A58"/>
    <w:rsid w:val="005014BA"/>
    <w:rsid w:val="00505D08"/>
    <w:rsid w:val="00513674"/>
    <w:rsid w:val="00514EC0"/>
    <w:rsid w:val="005153D1"/>
    <w:rsid w:val="00524466"/>
    <w:rsid w:val="005267B2"/>
    <w:rsid w:val="00526CBF"/>
    <w:rsid w:val="005271E5"/>
    <w:rsid w:val="0053563B"/>
    <w:rsid w:val="00556983"/>
    <w:rsid w:val="00557999"/>
    <w:rsid w:val="00564A29"/>
    <w:rsid w:val="005670AB"/>
    <w:rsid w:val="00576F35"/>
    <w:rsid w:val="005848D7"/>
    <w:rsid w:val="0059543A"/>
    <w:rsid w:val="005B188C"/>
    <w:rsid w:val="005B6A68"/>
    <w:rsid w:val="005C37AE"/>
    <w:rsid w:val="005C7B5E"/>
    <w:rsid w:val="006050D7"/>
    <w:rsid w:val="00627749"/>
    <w:rsid w:val="006436CB"/>
    <w:rsid w:val="0066333A"/>
    <w:rsid w:val="00680AEF"/>
    <w:rsid w:val="00683370"/>
    <w:rsid w:val="0069309A"/>
    <w:rsid w:val="006A6930"/>
    <w:rsid w:val="006C4B1E"/>
    <w:rsid w:val="006F32D5"/>
    <w:rsid w:val="00700682"/>
    <w:rsid w:val="00700EEC"/>
    <w:rsid w:val="00703EC0"/>
    <w:rsid w:val="00713DD0"/>
    <w:rsid w:val="0071533A"/>
    <w:rsid w:val="00717134"/>
    <w:rsid w:val="00722550"/>
    <w:rsid w:val="007635D3"/>
    <w:rsid w:val="00767092"/>
    <w:rsid w:val="007710DD"/>
    <w:rsid w:val="00777CB6"/>
    <w:rsid w:val="00795113"/>
    <w:rsid w:val="007A3B11"/>
    <w:rsid w:val="007A69AF"/>
    <w:rsid w:val="007B2216"/>
    <w:rsid w:val="007D341D"/>
    <w:rsid w:val="007E2418"/>
    <w:rsid w:val="007E6C0B"/>
    <w:rsid w:val="007F3B16"/>
    <w:rsid w:val="008066A7"/>
    <w:rsid w:val="00810B42"/>
    <w:rsid w:val="00823FCB"/>
    <w:rsid w:val="00836DDB"/>
    <w:rsid w:val="008379A9"/>
    <w:rsid w:val="00840E5B"/>
    <w:rsid w:val="0084602D"/>
    <w:rsid w:val="0085008D"/>
    <w:rsid w:val="00852C2A"/>
    <w:rsid w:val="00857B02"/>
    <w:rsid w:val="00864FA0"/>
    <w:rsid w:val="00877150"/>
    <w:rsid w:val="00883FBE"/>
    <w:rsid w:val="00885394"/>
    <w:rsid w:val="008869B3"/>
    <w:rsid w:val="008A1665"/>
    <w:rsid w:val="008B6D91"/>
    <w:rsid w:val="008C079F"/>
    <w:rsid w:val="008C1759"/>
    <w:rsid w:val="008C648F"/>
    <w:rsid w:val="008C6726"/>
    <w:rsid w:val="008C7D9D"/>
    <w:rsid w:val="008C7F18"/>
    <w:rsid w:val="008D6937"/>
    <w:rsid w:val="008E53B1"/>
    <w:rsid w:val="008F2C70"/>
    <w:rsid w:val="0090112D"/>
    <w:rsid w:val="00912152"/>
    <w:rsid w:val="009414CF"/>
    <w:rsid w:val="00943DD2"/>
    <w:rsid w:val="00954FD3"/>
    <w:rsid w:val="00956C1B"/>
    <w:rsid w:val="00962E9B"/>
    <w:rsid w:val="00965A88"/>
    <w:rsid w:val="00980189"/>
    <w:rsid w:val="0098451F"/>
    <w:rsid w:val="009A0C82"/>
    <w:rsid w:val="009A59A4"/>
    <w:rsid w:val="009A7F2A"/>
    <w:rsid w:val="009C24F7"/>
    <w:rsid w:val="009D2EB2"/>
    <w:rsid w:val="009E61F7"/>
    <w:rsid w:val="009F09FF"/>
    <w:rsid w:val="00A16033"/>
    <w:rsid w:val="00A161D4"/>
    <w:rsid w:val="00A26520"/>
    <w:rsid w:val="00A34301"/>
    <w:rsid w:val="00A35CB7"/>
    <w:rsid w:val="00A35EE6"/>
    <w:rsid w:val="00A41DD2"/>
    <w:rsid w:val="00A47E49"/>
    <w:rsid w:val="00A50994"/>
    <w:rsid w:val="00A52EEE"/>
    <w:rsid w:val="00A53FFC"/>
    <w:rsid w:val="00A625AB"/>
    <w:rsid w:val="00A63433"/>
    <w:rsid w:val="00A63BBA"/>
    <w:rsid w:val="00A64A81"/>
    <w:rsid w:val="00A869DD"/>
    <w:rsid w:val="00AA0968"/>
    <w:rsid w:val="00AA4B4A"/>
    <w:rsid w:val="00AB28E9"/>
    <w:rsid w:val="00AB2B74"/>
    <w:rsid w:val="00AE26C4"/>
    <w:rsid w:val="00AF002E"/>
    <w:rsid w:val="00AF7B93"/>
    <w:rsid w:val="00B0121D"/>
    <w:rsid w:val="00B01A26"/>
    <w:rsid w:val="00B02EB3"/>
    <w:rsid w:val="00B07955"/>
    <w:rsid w:val="00B112D9"/>
    <w:rsid w:val="00B16340"/>
    <w:rsid w:val="00B3570B"/>
    <w:rsid w:val="00B50805"/>
    <w:rsid w:val="00B552ED"/>
    <w:rsid w:val="00B56DB7"/>
    <w:rsid w:val="00B65E1C"/>
    <w:rsid w:val="00B841EB"/>
    <w:rsid w:val="00B847D7"/>
    <w:rsid w:val="00B878FC"/>
    <w:rsid w:val="00B87921"/>
    <w:rsid w:val="00B87A66"/>
    <w:rsid w:val="00B93000"/>
    <w:rsid w:val="00B95DC0"/>
    <w:rsid w:val="00B96DEF"/>
    <w:rsid w:val="00BA1B6D"/>
    <w:rsid w:val="00BA524F"/>
    <w:rsid w:val="00BB2401"/>
    <w:rsid w:val="00BF0572"/>
    <w:rsid w:val="00BF0576"/>
    <w:rsid w:val="00BF287F"/>
    <w:rsid w:val="00BF47D2"/>
    <w:rsid w:val="00BF70AE"/>
    <w:rsid w:val="00C01A71"/>
    <w:rsid w:val="00C10BBC"/>
    <w:rsid w:val="00C271C8"/>
    <w:rsid w:val="00C27AD8"/>
    <w:rsid w:val="00C31470"/>
    <w:rsid w:val="00C454B3"/>
    <w:rsid w:val="00C556F4"/>
    <w:rsid w:val="00C712DA"/>
    <w:rsid w:val="00C71777"/>
    <w:rsid w:val="00C71D9C"/>
    <w:rsid w:val="00C906EE"/>
    <w:rsid w:val="00C944DB"/>
    <w:rsid w:val="00CA27E3"/>
    <w:rsid w:val="00CE1725"/>
    <w:rsid w:val="00CE1C1D"/>
    <w:rsid w:val="00CE4258"/>
    <w:rsid w:val="00CE45EB"/>
    <w:rsid w:val="00CE6F25"/>
    <w:rsid w:val="00CF17C7"/>
    <w:rsid w:val="00CF1A4C"/>
    <w:rsid w:val="00CF7635"/>
    <w:rsid w:val="00D00047"/>
    <w:rsid w:val="00D12974"/>
    <w:rsid w:val="00D1655E"/>
    <w:rsid w:val="00D22522"/>
    <w:rsid w:val="00D22931"/>
    <w:rsid w:val="00D3084E"/>
    <w:rsid w:val="00D37535"/>
    <w:rsid w:val="00D5738E"/>
    <w:rsid w:val="00D57F14"/>
    <w:rsid w:val="00D65987"/>
    <w:rsid w:val="00D75021"/>
    <w:rsid w:val="00D801B6"/>
    <w:rsid w:val="00D83511"/>
    <w:rsid w:val="00DB2D1D"/>
    <w:rsid w:val="00DC02C0"/>
    <w:rsid w:val="00DC0BEE"/>
    <w:rsid w:val="00DC6E16"/>
    <w:rsid w:val="00DD0FCE"/>
    <w:rsid w:val="00DD3B22"/>
    <w:rsid w:val="00DD78F0"/>
    <w:rsid w:val="00DE34D1"/>
    <w:rsid w:val="00DE7F07"/>
    <w:rsid w:val="00E03667"/>
    <w:rsid w:val="00E54F9B"/>
    <w:rsid w:val="00E6482F"/>
    <w:rsid w:val="00E75A90"/>
    <w:rsid w:val="00E83233"/>
    <w:rsid w:val="00E85EEC"/>
    <w:rsid w:val="00E96A3C"/>
    <w:rsid w:val="00EA0F37"/>
    <w:rsid w:val="00EA162C"/>
    <w:rsid w:val="00EB79C9"/>
    <w:rsid w:val="00EC1F0F"/>
    <w:rsid w:val="00EC35FD"/>
    <w:rsid w:val="00EC7EC6"/>
    <w:rsid w:val="00ED6C00"/>
    <w:rsid w:val="00EE2E4A"/>
    <w:rsid w:val="00EE53EF"/>
    <w:rsid w:val="00F01EAB"/>
    <w:rsid w:val="00F17979"/>
    <w:rsid w:val="00F30A51"/>
    <w:rsid w:val="00F3161B"/>
    <w:rsid w:val="00F35C48"/>
    <w:rsid w:val="00F40E65"/>
    <w:rsid w:val="00F71335"/>
    <w:rsid w:val="00F81065"/>
    <w:rsid w:val="00F82B19"/>
    <w:rsid w:val="00F85BE3"/>
    <w:rsid w:val="00F969B3"/>
    <w:rsid w:val="00FA19DB"/>
    <w:rsid w:val="00FB2ECA"/>
    <w:rsid w:val="00FB3F5E"/>
    <w:rsid w:val="00FD2AF5"/>
    <w:rsid w:val="00FD5C6F"/>
    <w:rsid w:val="00FF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437B50"/>
  <w15:chartTrackingRefBased/>
  <w15:docId w15:val="{94990513-1B0F-4EBB-AB0F-8425CD97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159"/>
    <w:pPr>
      <w:spacing w:after="200" w:line="276" w:lineRule="auto"/>
    </w:pPr>
    <w:rPr>
      <w:rFonts w:ascii="Arial" w:eastAsia="Arial" w:hAnsi="Arial" w:cs="Arial"/>
      <w:kern w:val="0"/>
      <w:sz w:val="18"/>
      <w:szCs w:val="18"/>
      <w:lang w:val="es-419" w:eastAsia="es-CO"/>
      <w14:ligatures w14:val="none"/>
    </w:rPr>
  </w:style>
  <w:style w:type="paragraph" w:styleId="Ttulo1">
    <w:name w:val="heading 1"/>
    <w:basedOn w:val="Ttulo2"/>
    <w:next w:val="Normal"/>
    <w:link w:val="Ttulo1Car"/>
    <w:uiPriority w:val="9"/>
    <w:qFormat/>
    <w:rsid w:val="005267B2"/>
    <w:pPr>
      <w:shd w:val="clear" w:color="auto" w:fill="991579"/>
      <w:spacing w:after="360"/>
      <w:jc w:val="center"/>
      <w:outlineLvl w:val="0"/>
    </w:pPr>
    <w:rPr>
      <w:color w:val="FFFFFF" w:themeColor="background1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12812"/>
    <w:pPr>
      <w:shd w:val="clear" w:color="auto" w:fill="FAC826"/>
      <w:outlineLvl w:val="1"/>
    </w:pPr>
    <w:rPr>
      <w:rFonts w:ascii="Segoe UI Black" w:hAnsi="Segoe UI Black"/>
      <w:b/>
      <w:bCs/>
      <w:color w:val="272757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87C88"/>
    <w:pPr>
      <w:keepNext/>
      <w:keepLines/>
      <w:spacing w:before="160" w:after="80"/>
      <w:outlineLvl w:val="2"/>
    </w:pPr>
    <w:rPr>
      <w:rFonts w:eastAsiaTheme="majorEastAsia" w:cstheme="majorBidi"/>
      <w:b/>
      <w:bCs/>
      <w:color w:val="000000" w:themeColor="text1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B188C"/>
    <w:p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801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801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801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801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801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67B2"/>
    <w:rPr>
      <w:rFonts w:ascii="Segoe UI Black" w:hAnsi="Segoe UI Black" w:cs="Segoe UI"/>
      <w:b/>
      <w:bCs/>
      <w:color w:val="FFFFFF" w:themeColor="background1"/>
      <w:kern w:val="0"/>
      <w:sz w:val="36"/>
      <w:szCs w:val="36"/>
      <w:shd w:val="clear" w:color="auto" w:fill="991579"/>
      <w:lang w:val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212812"/>
    <w:rPr>
      <w:rFonts w:ascii="Segoe UI Black" w:hAnsi="Segoe UI Black" w:cs="Segoe UI"/>
      <w:b/>
      <w:bCs/>
      <w:color w:val="272757"/>
      <w:kern w:val="0"/>
      <w:sz w:val="28"/>
      <w:szCs w:val="28"/>
      <w:shd w:val="clear" w:color="auto" w:fill="FAC826"/>
      <w:lang w:val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187C88"/>
    <w:rPr>
      <w:rFonts w:ascii="Segoe UI" w:eastAsiaTheme="majorEastAsia" w:hAnsi="Segoe UI" w:cstheme="majorBidi"/>
      <w:b/>
      <w:bCs/>
      <w:color w:val="000000" w:themeColor="text1"/>
      <w:kern w:val="0"/>
      <w:lang w:val="es-MX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rsid w:val="005B188C"/>
    <w:rPr>
      <w:rFonts w:ascii="Segoe UI" w:hAnsi="Segoe UI" w:cs="Segoe UI"/>
      <w:b/>
      <w:bCs/>
      <w:kern w:val="0"/>
      <w:sz w:val="20"/>
      <w:szCs w:val="20"/>
      <w:lang w:val="es-MX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801B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801B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801B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801B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801B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801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80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801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80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801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801B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801B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801B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801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801B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801B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801B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01B6"/>
  </w:style>
  <w:style w:type="paragraph" w:styleId="Piedepgina">
    <w:name w:val="footer"/>
    <w:basedOn w:val="Normal"/>
    <w:link w:val="PiedepginaCar"/>
    <w:uiPriority w:val="99"/>
    <w:unhideWhenUsed/>
    <w:rsid w:val="00D801B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1B6"/>
  </w:style>
  <w:style w:type="character" w:styleId="Hipervnculo">
    <w:name w:val="Hyperlink"/>
    <w:basedOn w:val="Fuentedeprrafopredeter"/>
    <w:uiPriority w:val="99"/>
    <w:unhideWhenUsed/>
    <w:rsid w:val="00F82B1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82B19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C45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sutil">
    <w:name w:val="Subtle Emphasis"/>
    <w:basedOn w:val="Fuentedeprrafopredeter"/>
    <w:uiPriority w:val="19"/>
    <w:qFormat/>
    <w:rsid w:val="00FA19DB"/>
    <w:rPr>
      <w:i/>
      <w:iCs/>
      <w:color w:val="404040" w:themeColor="text1" w:themeTint="BF"/>
      <w:sz w:val="20"/>
      <w:szCs w:val="20"/>
    </w:rPr>
  </w:style>
  <w:style w:type="character" w:customStyle="1" w:styleId="eop">
    <w:name w:val="eop"/>
    <w:basedOn w:val="Fuentedeprrafopredeter"/>
    <w:rsid w:val="00C712DA"/>
  </w:style>
  <w:style w:type="paragraph" w:customStyle="1" w:styleId="paragraph">
    <w:name w:val="paragraph"/>
    <w:basedOn w:val="Normal"/>
    <w:rsid w:val="00C71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/>
    </w:rPr>
  </w:style>
  <w:style w:type="table" w:styleId="Tablaconcuadrcula1clara-nfasis1">
    <w:name w:val="Grid Table 1 Light Accent 1"/>
    <w:basedOn w:val="Tablanormal"/>
    <w:uiPriority w:val="46"/>
    <w:rsid w:val="00C712DA"/>
    <w:pPr>
      <w:spacing w:after="0" w:line="240" w:lineRule="auto"/>
    </w:pPr>
    <w:rPr>
      <w:kern w:val="0"/>
      <w:sz w:val="22"/>
      <w:szCs w:val="22"/>
      <w:lang w:val="es-ES"/>
      <w14:ligatures w14:val="none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0A3C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Estilo1">
    <w:name w:val="Estilo1"/>
    <w:basedOn w:val="Tablanormal"/>
    <w:uiPriority w:val="99"/>
    <w:rsid w:val="000A3C88"/>
    <w:pPr>
      <w:spacing w:after="0" w:line="240" w:lineRule="auto"/>
    </w:pPr>
    <w:rPr>
      <w:rFonts w:ascii="Segoe UI" w:hAnsi="Segoe UI"/>
      <w:sz w:val="16"/>
    </w:rPr>
    <w:tblPr/>
  </w:style>
  <w:style w:type="table" w:customStyle="1" w:styleId="Estilo2">
    <w:name w:val="Estilo2"/>
    <w:basedOn w:val="Tablanormal"/>
    <w:uiPriority w:val="99"/>
    <w:rsid w:val="000A3C88"/>
    <w:pPr>
      <w:spacing w:after="0" w:line="240" w:lineRule="auto"/>
    </w:pPr>
    <w:tblPr/>
    <w:tblStylePr w:type="firstRow">
      <w:pPr>
        <w:jc w:val="left"/>
      </w:pPr>
      <w:rPr>
        <w:rFonts w:ascii="Segoe UI" w:hAnsi="Segoe UI"/>
        <w:sz w:val="16"/>
      </w:rPr>
    </w:tblStylePr>
  </w:style>
  <w:style w:type="table" w:customStyle="1" w:styleId="Estilo3">
    <w:name w:val="Estilo3"/>
    <w:basedOn w:val="Tablaconcuadrcula8"/>
    <w:uiPriority w:val="99"/>
    <w:rsid w:val="000A3C88"/>
    <w:pPr>
      <w:spacing w:after="0" w:line="240" w:lineRule="auto"/>
    </w:pPr>
    <w:rPr>
      <w:rFonts w:ascii="Segoe UI" w:hAnsi="Segoe UI"/>
      <w:kern w:val="0"/>
      <w:sz w:val="16"/>
      <w:szCs w:val="20"/>
      <w:lang w:eastAsia="es-CO"/>
      <w14:ligatures w14:val="none"/>
    </w:rPr>
    <w:tblPr/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0A3C88"/>
    <w:pPr>
      <w:spacing w:line="259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iedePagina">
    <w:name w:val="Pie de Pagina"/>
    <w:basedOn w:val="Normal"/>
    <w:link w:val="PiedePaginaCar"/>
    <w:qFormat/>
    <w:rsid w:val="00EC35FD"/>
    <w:pPr>
      <w:jc w:val="center"/>
    </w:pPr>
    <w:rPr>
      <w:b/>
      <w:bCs/>
      <w:sz w:val="12"/>
      <w:szCs w:val="12"/>
    </w:rPr>
  </w:style>
  <w:style w:type="character" w:customStyle="1" w:styleId="PiedePaginaCar">
    <w:name w:val="Pie de Pagina Car"/>
    <w:basedOn w:val="Fuentedeprrafopredeter"/>
    <w:link w:val="PiedePagina"/>
    <w:rsid w:val="00EC35FD"/>
    <w:rPr>
      <w:rFonts w:ascii="Segoe UI" w:hAnsi="Segoe UI" w:cs="Segoe UI"/>
      <w:b/>
      <w:bCs/>
      <w:kern w:val="0"/>
      <w:sz w:val="12"/>
      <w:szCs w:val="12"/>
      <w:lang w:val="es-MX"/>
      <w14:ligatures w14:val="none"/>
    </w:rPr>
  </w:style>
  <w:style w:type="table" w:styleId="Tablaconcuadrcula1clara">
    <w:name w:val="Grid Table 1 Light"/>
    <w:basedOn w:val="Tablanormal"/>
    <w:uiPriority w:val="46"/>
    <w:rsid w:val="00491C6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1clara">
    <w:name w:val="List Table 1 Light"/>
    <w:basedOn w:val="Tablanormal"/>
    <w:uiPriority w:val="46"/>
    <w:rsid w:val="00956C1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">
    <w:name w:val="List Table 2"/>
    <w:basedOn w:val="Tablanormal"/>
    <w:uiPriority w:val="47"/>
    <w:rsid w:val="00956C1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normal4">
    <w:name w:val="Plain Table 4"/>
    <w:basedOn w:val="Tablanormal"/>
    <w:uiPriority w:val="44"/>
    <w:rsid w:val="00A41D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tuloTDC">
    <w:name w:val="TOC Heading"/>
    <w:basedOn w:val="Ttulo1"/>
    <w:next w:val="Normal"/>
    <w:uiPriority w:val="39"/>
    <w:unhideWhenUsed/>
    <w:qFormat/>
    <w:rsid w:val="00505D08"/>
    <w:pPr>
      <w:keepNext/>
      <w:keepLines/>
      <w:shd w:val="clear" w:color="auto" w:fill="auto"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es-CO"/>
    </w:rPr>
  </w:style>
  <w:style w:type="paragraph" w:styleId="TDC1">
    <w:name w:val="toc 1"/>
    <w:basedOn w:val="Normal"/>
    <w:next w:val="Normal"/>
    <w:autoRedefine/>
    <w:uiPriority w:val="39"/>
    <w:unhideWhenUsed/>
    <w:rsid w:val="00564A29"/>
    <w:pPr>
      <w:tabs>
        <w:tab w:val="right" w:leader="dot" w:pos="8828"/>
      </w:tabs>
      <w:spacing w:after="120"/>
    </w:pPr>
    <w:rPr>
      <w:rFonts w:asciiTheme="minorHAnsi" w:hAnsiTheme="minorHAnsi"/>
      <w:b/>
      <w:bCs/>
      <w:noProof/>
    </w:rPr>
  </w:style>
  <w:style w:type="paragraph" w:styleId="TDC2">
    <w:name w:val="toc 2"/>
    <w:basedOn w:val="Normal"/>
    <w:next w:val="Normal"/>
    <w:autoRedefine/>
    <w:uiPriority w:val="39"/>
    <w:unhideWhenUsed/>
    <w:rsid w:val="00564A29"/>
    <w:pPr>
      <w:tabs>
        <w:tab w:val="right" w:leader="dot" w:pos="8828"/>
      </w:tabs>
      <w:spacing w:before="120" w:after="0"/>
      <w:ind w:left="200"/>
    </w:pPr>
    <w:rPr>
      <w:rFonts w:asciiTheme="minorHAnsi" w:hAnsiTheme="minorHAnsi"/>
      <w:b/>
      <w:bCs/>
      <w:i/>
      <w:iCs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505D08"/>
    <w:pPr>
      <w:spacing w:after="0"/>
      <w:ind w:left="400"/>
    </w:pPr>
    <w:rPr>
      <w:rFonts w:asciiTheme="minorHAnsi" w:hAnsiTheme="minorHAnsi"/>
    </w:rPr>
  </w:style>
  <w:style w:type="paragraph" w:styleId="TDC4">
    <w:name w:val="toc 4"/>
    <w:basedOn w:val="Normal"/>
    <w:next w:val="Normal"/>
    <w:autoRedefine/>
    <w:uiPriority w:val="39"/>
    <w:unhideWhenUsed/>
    <w:rsid w:val="00BF0572"/>
    <w:pPr>
      <w:spacing w:after="0"/>
      <w:ind w:left="600"/>
    </w:pPr>
    <w:rPr>
      <w:rFonts w:asciiTheme="minorHAnsi" w:hAnsiTheme="minorHAnsi"/>
    </w:rPr>
  </w:style>
  <w:style w:type="paragraph" w:styleId="TDC5">
    <w:name w:val="toc 5"/>
    <w:basedOn w:val="Normal"/>
    <w:next w:val="Normal"/>
    <w:autoRedefine/>
    <w:uiPriority w:val="39"/>
    <w:unhideWhenUsed/>
    <w:rsid w:val="00BF0572"/>
    <w:pPr>
      <w:spacing w:after="0"/>
      <w:ind w:left="800"/>
    </w:pPr>
    <w:rPr>
      <w:rFonts w:asciiTheme="minorHAnsi" w:hAnsiTheme="minorHAnsi"/>
    </w:rPr>
  </w:style>
  <w:style w:type="paragraph" w:styleId="TDC6">
    <w:name w:val="toc 6"/>
    <w:basedOn w:val="Normal"/>
    <w:next w:val="Normal"/>
    <w:autoRedefine/>
    <w:uiPriority w:val="39"/>
    <w:unhideWhenUsed/>
    <w:rsid w:val="00BF0572"/>
    <w:pPr>
      <w:spacing w:after="0"/>
      <w:ind w:left="1000"/>
    </w:pPr>
    <w:rPr>
      <w:rFonts w:asciiTheme="minorHAnsi" w:hAnsiTheme="minorHAnsi"/>
    </w:rPr>
  </w:style>
  <w:style w:type="paragraph" w:styleId="TDC7">
    <w:name w:val="toc 7"/>
    <w:basedOn w:val="Normal"/>
    <w:next w:val="Normal"/>
    <w:autoRedefine/>
    <w:uiPriority w:val="39"/>
    <w:unhideWhenUsed/>
    <w:rsid w:val="00BF0572"/>
    <w:pPr>
      <w:spacing w:after="0"/>
      <w:ind w:left="1200"/>
    </w:pPr>
    <w:rPr>
      <w:rFonts w:asciiTheme="minorHAnsi" w:hAnsiTheme="minorHAnsi"/>
    </w:rPr>
  </w:style>
  <w:style w:type="paragraph" w:styleId="TDC8">
    <w:name w:val="toc 8"/>
    <w:basedOn w:val="Normal"/>
    <w:next w:val="Normal"/>
    <w:autoRedefine/>
    <w:uiPriority w:val="39"/>
    <w:unhideWhenUsed/>
    <w:rsid w:val="00BF0572"/>
    <w:pPr>
      <w:spacing w:after="0"/>
      <w:ind w:left="1400"/>
    </w:pPr>
    <w:rPr>
      <w:rFonts w:asciiTheme="minorHAnsi" w:hAnsiTheme="minorHAnsi"/>
    </w:rPr>
  </w:style>
  <w:style w:type="paragraph" w:styleId="TDC9">
    <w:name w:val="toc 9"/>
    <w:basedOn w:val="Normal"/>
    <w:next w:val="Normal"/>
    <w:autoRedefine/>
    <w:uiPriority w:val="39"/>
    <w:unhideWhenUsed/>
    <w:rsid w:val="00BF0572"/>
    <w:pPr>
      <w:spacing w:after="0"/>
      <w:ind w:left="1600"/>
    </w:pPr>
    <w:rPr>
      <w:rFonts w:asciiTheme="minorHAnsi" w:hAnsiTheme="minorHAnsi"/>
    </w:rPr>
  </w:style>
  <w:style w:type="paragraph" w:styleId="Sinespaciado">
    <w:name w:val="No Spacing"/>
    <w:uiPriority w:val="1"/>
    <w:qFormat/>
    <w:rsid w:val="00564A29"/>
    <w:pPr>
      <w:spacing w:after="0" w:line="240" w:lineRule="auto"/>
      <w:jc w:val="both"/>
    </w:pPr>
    <w:rPr>
      <w:rFonts w:ascii="Segoe UI" w:hAnsi="Segoe UI" w:cs="Segoe UI"/>
      <w:kern w:val="0"/>
      <w:sz w:val="20"/>
      <w:szCs w:val="20"/>
      <w:lang w:val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festivalguejari@gmail.com" TargetMode="External"/><Relationship Id="rId1" Type="http://schemas.openxmlformats.org/officeDocument/2006/relationships/hyperlink" Target="mailto:festivalguejari@gmail.com" TargetMode="External"/><Relationship Id="rId6" Type="http://schemas.openxmlformats.org/officeDocument/2006/relationships/hyperlink" Target="mailto:festivalguejari@gmail.com" TargetMode="External"/><Relationship Id="rId5" Type="http://schemas.openxmlformats.org/officeDocument/2006/relationships/hyperlink" Target="mailto:festivalguejari@gmail.com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ane\OneDrive\Documentos\Plantillas%20personalizadas%20de%20Office\Membrete%20Guejari%20v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C9207-A88A-4503-B071-6CA9452E1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Guejari v2.dotx</Template>
  <TotalTime>4</TotalTime>
  <Pages>3</Pages>
  <Words>550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E. Espitia</dc:creator>
  <cp:keywords/>
  <dc:description/>
  <cp:lastModifiedBy>Juan E. Espitia</cp:lastModifiedBy>
  <cp:revision>1</cp:revision>
  <dcterms:created xsi:type="dcterms:W3CDTF">2026-08-21T21:25:00Z</dcterms:created>
  <dcterms:modified xsi:type="dcterms:W3CDTF">2026-08-21T21:29:00Z</dcterms:modified>
</cp:coreProperties>
</file>